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52669" w:rsidRDefault="002D18A6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452669">
              <w:rPr>
                <w:rFonts w:ascii="Times New Roman" w:hAnsi="Times New Roman" w:cs="Times New Roman"/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Ovál 3" descr="portrét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35732C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Ovál 3" o:spid="_x0000_s1026" alt="portrét žen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" stroked="f" strokeweight="1pt">
                      <v:fill r:id="rId11" o:title="portrét ženy" recolor="t" rotate="t" type="frame"/>
                      <v:stroke joinstyle="miter"/>
                      <v:textbox>
                        <w:txbxContent>
                          <w:p w:rsidR="00DC3F0A" w:rsidRPr="0035732C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5248A7" w:rsidP="00310F17">
            <w:pPr>
              <w:pStyle w:val="Nzev"/>
            </w:pPr>
            <w:sdt>
              <w:sdtPr>
                <w:id w:val="-1625693074"/>
                <w:placeholder>
                  <w:docPart w:val="0596AEF31FF149BA8448F3E610A621C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[Jméno]</w:t>
                </w:r>
              </w:sdtContent>
            </w:sdt>
            <w:r w:rsidR="003D1B71" w:rsidRPr="00452669">
              <w:rPr>
                <w:lang w:bidi="cs-CZ"/>
              </w:rPr>
              <w:br/>
            </w:r>
            <w:sdt>
              <w:sdtPr>
                <w:id w:val="1980958706"/>
                <w:placeholder>
                  <w:docPart w:val="E3028FDADB2F4C118931C1FF444B2073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D1B71" w:rsidRPr="00452669">
                  <w:rPr>
                    <w:lang w:bidi="cs-CZ"/>
                  </w:rPr>
                  <w:t>[Příjmení]</w:t>
                </w:r>
                <w:bookmarkEnd w:id="0"/>
              </w:sdtContent>
            </w:sdt>
          </w:p>
        </w:tc>
      </w:tr>
      <w:tr w:rsidR="003D1B71" w:rsidRPr="00452669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AD9CA247ED834D80BF5DF6CB36FD4127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Pracovní zkušenosti</w:t>
                </w:r>
              </w:p>
            </w:sdtContent>
          </w:sdt>
          <w:p w:rsidR="003D1B71" w:rsidRPr="00452669" w:rsidRDefault="005248A7" w:rsidP="00AC6C7E">
            <w:pPr>
              <w:pStyle w:val="Data"/>
            </w:pPr>
            <w:sdt>
              <w:sdtPr>
                <w:id w:val="201059472"/>
                <w:placeholder>
                  <w:docPart w:val="29061A6E24A541F88349219DA9AC7BD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-1419934752"/>
                <w:placeholder>
                  <w:docPart w:val="A2C48E56818A4A999C56CCCE14DC320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:rsidR="003D1B71" w:rsidRPr="00452669" w:rsidRDefault="005248A7" w:rsidP="00AC6C7E">
            <w:pPr>
              <w:pStyle w:val="Pracovnzkuenosti"/>
            </w:pPr>
            <w:sdt>
              <w:sdtPr>
                <w:id w:val="-1167319978"/>
                <w:placeholder>
                  <w:docPart w:val="4CBC0BA8536E470C9BF58EE5BC220B13"/>
                </w:placeholder>
                <w:temporary/>
                <w:showingPlcHdr/>
                <w15:appearance w15:val="hidden"/>
              </w:sdtPr>
              <w:sdtEndPr>
                <w:rPr>
                  <w:rStyle w:val="Siln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2029511879"/>
                <w:placeholder>
                  <w:docPart w:val="CBF024E9AC28404D8A432566FC4CBAF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315797015"/>
                <w:placeholder>
                  <w:docPart w:val="873C795809064668A14DBD508AF2C9D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p w:rsidR="003D1B71" w:rsidRPr="00452669" w:rsidRDefault="005248A7" w:rsidP="00AC6C7E">
            <w:pPr>
              <w:pStyle w:val="Data"/>
            </w:pPr>
            <w:sdt>
              <w:sdtPr>
                <w:id w:val="1889063361"/>
                <w:placeholder>
                  <w:docPart w:val="A1D6501210854369B14FC9C0C49911D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1060751496"/>
                <w:placeholder>
                  <w:docPart w:val="10B6C6F767694F0FB2D7A8B94FEC610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:rsidR="003D1B71" w:rsidRPr="00452669" w:rsidRDefault="005248A7" w:rsidP="00AC6C7E">
            <w:pPr>
              <w:pStyle w:val="Pracovnzkuenosti"/>
            </w:pPr>
            <w:sdt>
              <w:sdtPr>
                <w:id w:val="2089416168"/>
                <w:placeholder>
                  <w:docPart w:val="3523A4687DC547B09F0DB077EBDA0FE4"/>
                </w:placeholder>
                <w:temporary/>
                <w:showingPlcHdr/>
                <w15:appearance w15:val="hidden"/>
              </w:sdtPr>
              <w:sdtEndPr>
                <w:rPr>
                  <w:rStyle w:val="Siln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578792993"/>
                <w:placeholder>
                  <w:docPart w:val="0468ACFB296744799B1748E2D332155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847401369"/>
                <w:placeholder>
                  <w:docPart w:val="60451260A42447A2B10E81DB82BC9C2A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p w:rsidR="003D1B71" w:rsidRPr="00452669" w:rsidRDefault="005248A7" w:rsidP="00AC6C7E">
            <w:pPr>
              <w:pStyle w:val="Data"/>
            </w:pPr>
            <w:sdt>
              <w:sdtPr>
                <w:id w:val="-848477920"/>
                <w:placeholder>
                  <w:docPart w:val="F500C8BE47CA42908A13302759688CD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[Datum od]</w:t>
                </w:r>
              </w:sdtContent>
            </w:sdt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sdt>
              <w:sdtPr>
                <w:id w:val="-1252506306"/>
                <w:placeholder>
                  <w:docPart w:val="5FF9F48FFCCA49EC861B642C11206BA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[do]</w:t>
                </w:r>
              </w:sdtContent>
            </w:sdt>
          </w:p>
          <w:p w:rsidR="003D1B71" w:rsidRPr="00452669" w:rsidRDefault="005248A7" w:rsidP="00AC6C7E">
            <w:pPr>
              <w:pStyle w:val="Pracovnzkuenosti"/>
            </w:pPr>
            <w:sdt>
              <w:sdtPr>
                <w:id w:val="-1462188416"/>
                <w:placeholder>
                  <w:docPart w:val="7A7307040DD7468D800D83A42B4D612B"/>
                </w:placeholder>
                <w:temporary/>
                <w:showingPlcHdr/>
                <w15:appearance w15:val="hidden"/>
              </w:sdtPr>
              <w:sdtEndPr>
                <w:rPr>
                  <w:rStyle w:val="Siln"/>
                  <w:b/>
                  <w:bCs/>
                  <w:color w:val="666666" w:themeColor="accent4"/>
                </w:rPr>
              </w:sdtEndPr>
              <w:sdtContent>
                <w:r w:rsidR="003D1B71" w:rsidRPr="00452669">
                  <w:rPr>
                    <w:rFonts w:eastAsia="Calibri"/>
                    <w:lang w:bidi="cs-CZ"/>
                  </w:rPr>
                  <w:t>[Název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768142880"/>
                <w:placeholder>
                  <w:docPart w:val="863FD559496F4682B65F0202DACC344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[Pracovní pozice]</w:t>
                </w:r>
              </w:sdtContent>
            </w:sdt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sdt>
              <w:sdtPr>
                <w:id w:val="-1452551456"/>
                <w:placeholder>
                  <w:docPart w:val="76C43D82709040EE8D7E3251CA09972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rFonts w:eastAsia="Calibri"/>
                    <w:lang w:bidi="cs-CZ"/>
                  </w:rPr>
                  <w:t>[Název společnosti]</w:t>
                </w:r>
              </w:sdtContent>
            </w:sdt>
          </w:p>
          <w:sdt>
            <w:sdtPr>
              <w:id w:val="-770157231"/>
              <w:placeholder>
                <w:docPart w:val="9B215CF4DF094141BBA48F326728A62E"/>
              </w:placeholder>
              <w:temporary/>
              <w:showingPlcHdr/>
              <w15:appearance w15:val="hidden"/>
            </w:sdtPr>
            <w:sdtEndPr/>
            <w:sdtContent>
              <w:p w:rsidR="003D1B71" w:rsidRPr="00452669" w:rsidRDefault="003D1B71" w:rsidP="00AC6C7E">
                <w:r w:rsidRPr="00452669">
                  <w:rPr>
                    <w:rFonts w:eastAsia="Calibri"/>
                    <w:lang w:bidi="cs-CZ"/>
                  </w:rPr>
                  <w:t>[Toto je místo pro stručné shrnutí vašich hlavních úkolů a nejlepších dosažených výsledků.]</w:t>
                </w:r>
              </w:p>
            </w:sdtContent>
          </w:sdt>
          <w:sdt>
            <w:sdtPr>
              <w:id w:val="-1554227259"/>
              <w:placeholder>
                <w:docPart w:val="E5ACF7DD78ED413C9DF13FC0413BE370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Vzdělání</w:t>
                </w:r>
              </w:p>
            </w:sdtContent>
          </w:sdt>
          <w:p w:rsidR="003D1B71" w:rsidRPr="00452669" w:rsidRDefault="005248A7" w:rsidP="00353B60">
            <w:pPr>
              <w:pStyle w:val="Nzevkoly"/>
            </w:pPr>
            <w:sdt>
              <w:sdtPr>
                <w:id w:val="245614494"/>
                <w:placeholder>
                  <w:docPart w:val="CFF8F0A3AC3E4AD6BD9F6354E603281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[Název školy]</w:t>
                </w:r>
              </w:sdtContent>
            </w:sdt>
            <w:r w:rsidR="003D1B71" w:rsidRPr="00452669">
              <w:rPr>
                <w:lang w:bidi="cs-CZ"/>
              </w:rPr>
              <w:t xml:space="preserve">, </w:t>
            </w:r>
            <w:sdt>
              <w:sdtPr>
                <w:id w:val="141007519"/>
                <w:placeholder>
                  <w:docPart w:val="F0D1EA225E534D98A62B93F97DDC8D02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[Město, Země]</w:t>
                </w:r>
              </w:sdtContent>
            </w:sdt>
          </w:p>
          <w:sdt>
            <w:sdtPr>
              <w:id w:val="-1240391264"/>
              <w:placeholder>
                <w:docPart w:val="AAFD5D1F206541D8AA261EE1E291DDD8"/>
              </w:placeholder>
              <w:temporary/>
              <w:showingPlcHdr/>
              <w15:appearance w15:val="hidden"/>
            </w:sdtPr>
            <w:sdtEndPr/>
            <w:sdtContent>
              <w:p w:rsidR="003D1B71" w:rsidRPr="00452669" w:rsidRDefault="003D1B71" w:rsidP="00AC6C7E">
                <w:pPr>
                  <w:pStyle w:val="Seznamsodrkami"/>
                </w:pPr>
                <w:r w:rsidRPr="00452669">
                  <w:rPr>
                    <w:rFonts w:eastAsia="Calibri"/>
                    <w:lang w:bidi="cs-CZ"/>
                  </w:rPr>
                  <w:t>[Můžete uvést svoje studijní výsledky a stručně shrnout svoje studijní projekty, získaná ocenění a uznání.]</w:t>
                </w:r>
              </w:p>
            </w:sdtContent>
          </w:sdt>
          <w:sdt>
            <w:sdtPr>
              <w:id w:val="-1730222568"/>
              <w:placeholder>
                <w:docPart w:val="FFF409930C38436B9275B7E7C0C8F04A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Komunikace</w:t>
                </w:r>
              </w:p>
            </w:sdtContent>
          </w:sdt>
          <w:sdt>
            <w:sdtPr>
              <w:id w:val="1048178819"/>
              <w:placeholder>
                <w:docPart w:val="A114B35115C04C118FCD2924E1A58B06"/>
              </w:placeholder>
              <w:temporary/>
              <w:showingPlcHdr/>
              <w15:appearance w15:val="hidden"/>
            </w:sdtPr>
            <w:sdtEndPr/>
            <w:sdtContent>
              <w:p w:rsidR="003D1B71" w:rsidRPr="00452669" w:rsidRDefault="007B3C81" w:rsidP="00AC6C7E">
                <w:r w:rsidRPr="00452669">
                  <w:rPr>
                    <w:rFonts w:eastAsia="Calibri"/>
                    <w:lang w:bidi="cs-CZ"/>
                  </w:rPr>
                  <w:t>[Chcete do kruhu vložit vlastní obrázek? Je to snadné! Vyberte obrázek a klikněte pravým tlačítkem myši. V místní nabídce vyberte „Výplň“. Vyberte Obrázek... ze seznamu. Najděte příslušný obrázek ve svém počítači. Klikněte na OK a tím vložte vybraný obrázek.</w:t>
                </w:r>
              </w:p>
            </w:sdtContent>
          </w:sdt>
          <w:sdt>
            <w:sdtPr>
              <w:id w:val="-278101685"/>
              <w:placeholder>
                <w:docPart w:val="69F904C800CF4FF6B652770B34A95543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Zkušenosti s vedením lidí</w:t>
                </w:r>
              </w:p>
            </w:sdtContent>
          </w:sdt>
          <w:sdt>
            <w:sdtPr>
              <w:id w:val="-165710132"/>
              <w:placeholder>
                <w:docPart w:val="25ECCACA940C4703B9FB742A4868FB40"/>
              </w:placeholder>
              <w:temporary/>
              <w:showingPlcHdr/>
              <w15:appearance w15:val="hidden"/>
            </w:sdtPr>
            <w:sdtEndPr/>
            <w:sdtContent>
              <w:p w:rsidR="003D1B71" w:rsidRPr="00452669" w:rsidRDefault="007B3C81" w:rsidP="00AC6C7E">
                <w:r w:rsidRPr="00452669">
                  <w:rPr>
                    <w:rFonts w:eastAsia="Calibri"/>
                    <w:lang w:bidi="cs-CZ"/>
                  </w:rPr>
                  <w:t xml:space="preserve">[Když máte obrázek vložen, znovu ho vyberte. Přejděte do nabídky Nástroje obrázku – Formát. Klikněte na šipku dolů pod „Oříznout“ a vyberte ze seznamu „Výplň“. Tím se obrázek automaticky ořízne. Na obrázek můžete kliknout a přetáhnout ho na vhodné místo.] </w:t>
                </w:r>
              </w:p>
            </w:sdtContent>
          </w:sdt>
          <w:sdt>
            <w:sdtPr>
              <w:id w:val="1374043770"/>
              <w:placeholder>
                <w:docPart w:val="1C47458A11A44D5E9E366F239370E290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Reference</w:t>
                </w:r>
              </w:p>
            </w:sdtContent>
          </w:sdt>
          <w:sdt>
            <w:sdtPr>
              <w:id w:val="-494037895"/>
              <w:placeholder>
                <w:docPart w:val="81773C3997D04276874F070CC7BA408E"/>
              </w:placeholder>
              <w:temporary/>
              <w:showingPlcHdr/>
              <w15:appearance w15:val="hidden"/>
            </w:sdtPr>
            <w:sdtEndPr/>
            <w:sdtContent>
              <w:p w:rsidR="003D1B71" w:rsidRPr="00452669" w:rsidRDefault="003D1B71" w:rsidP="00452669">
                <w:pPr>
                  <w:spacing w:after="40"/>
                  <w:rPr>
                    <w:sz w:val="24"/>
                    <w:szCs w:val="24"/>
                  </w:rPr>
                </w:pPr>
                <w:r w:rsidRPr="00452669">
                  <w:rPr>
                    <w:rFonts w:eastAsia="Calibri"/>
                    <w:lang w:bidi="cs-CZ"/>
                  </w:rPr>
                  <w:t>[K dispozici na vyžádání.]</w:t>
                </w:r>
              </w:p>
            </w:sdtContent>
          </w:sdt>
        </w:tc>
      </w:tr>
      <w:tr w:rsidR="003D1B71" w:rsidRPr="00452669" w:rsidTr="003D1B71">
        <w:trPr>
          <w:trHeight w:val="1164"/>
        </w:trPr>
        <w:tc>
          <w:tcPr>
            <w:tcW w:w="720" w:type="dxa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222466"/>
        </w:tc>
      </w:tr>
      <w:tr w:rsidR="003D1B71" w:rsidRPr="00452669" w:rsidTr="003D1B71">
        <w:trPr>
          <w:trHeight w:val="54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FB7B8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d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5248A7" w:rsidP="00380FD1">
            <w:pPr>
              <w:pStyle w:val="Informace"/>
            </w:pPr>
            <w:sdt>
              <w:sdtPr>
                <w:id w:val="1645700282"/>
                <w:placeholder>
                  <w:docPart w:val="81931657851B44DABCF9903900E43F3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[Vaše adresa]</w:t>
                </w:r>
              </w:sdtContent>
            </w:sdt>
          </w:p>
          <w:p w:rsidR="003D1B71" w:rsidRPr="00452669" w:rsidRDefault="005248A7" w:rsidP="00380FD1">
            <w:pPr>
              <w:pStyle w:val="Informace"/>
            </w:pPr>
            <w:sdt>
              <w:sdtPr>
                <w:id w:val="-798381348"/>
                <w:placeholder>
                  <w:docPart w:val="27D8BE31C7614B558D8CCA36CC8296E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[PSČ a město]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24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85381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j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5248A7" w:rsidP="00380FD1">
            <w:pPr>
              <w:pStyle w:val="Informace"/>
            </w:pPr>
            <w:sdt>
              <w:sdtPr>
                <w:id w:val="1701595270"/>
                <w:placeholder>
                  <w:docPart w:val="EE5FC63703394AE893F500AE9AB5257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[Váš telefon]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471C6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Bz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5248A7" w:rsidP="00380FD1">
            <w:pPr>
              <w:pStyle w:val="Informace"/>
            </w:pPr>
            <w:sdt>
              <w:sdtPr>
                <w:id w:val="-1997099910"/>
                <w:placeholder>
                  <w:docPart w:val="78459EF6E5294214971464A05B4DF21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452669">
                  <w:rPr>
                    <w:lang w:bidi="cs-CZ"/>
                  </w:rPr>
                  <w:t>[Váš e-mail]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74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9E3D4F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T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B25732F2F4DA40BDB49FAF73EBCF4C4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452669" w:rsidRDefault="003D1B71" w:rsidP="00380FD1">
                <w:pPr>
                  <w:pStyle w:val="Informace"/>
                </w:pPr>
                <w:r w:rsidRPr="00452669">
                  <w:rPr>
                    <w:lang w:bidi="cs-CZ"/>
                  </w:rPr>
                  <w:t>[</w:t>
                </w:r>
                <w:r w:rsidRPr="00452669">
                  <w:rPr>
                    <w:rStyle w:val="Zstupntext"/>
                    <w:color w:val="666666" w:themeColor="accent4"/>
                    <w:lang w:bidi="cs-CZ"/>
                  </w:rPr>
                  <w:t>Váš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2448"/>
        </w:trPr>
        <w:tc>
          <w:tcPr>
            <w:tcW w:w="720" w:type="dxa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452669" w:rsidRDefault="003D1B71" w:rsidP="00222466"/>
        </w:tc>
        <w:tc>
          <w:tcPr>
            <w:tcW w:w="6607" w:type="dxa"/>
            <w:vMerge/>
          </w:tcPr>
          <w:p w:rsidR="003D1B71" w:rsidRPr="00452669" w:rsidRDefault="003D1B71" w:rsidP="00222466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8A7" w:rsidRDefault="005248A7" w:rsidP="00590471">
      <w:r>
        <w:separator/>
      </w:r>
    </w:p>
  </w:endnote>
  <w:endnote w:type="continuationSeparator" w:id="0">
    <w:p w:rsidR="005248A7" w:rsidRDefault="005248A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8A7" w:rsidRDefault="005248A7" w:rsidP="00590471">
      <w:r>
        <w:separator/>
      </w:r>
    </w:p>
  </w:footnote>
  <w:footnote w:type="continuationSeparator" w:id="0">
    <w:p w:rsidR="005248A7" w:rsidRDefault="005248A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35732C" w:rsidRDefault="00310F17" w:rsidP="00060042">
    <w:pPr>
      <w:pStyle w:val="Zkladntext"/>
    </w:pPr>
    <w:r w:rsidRPr="0035732C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D26D2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HUol&#10;sTwh8CxQJJocyw6lIhaYSFSOZTc5lh1KRSwwkagcy25yLLtyLCGwvoJyLLvJsexQKrkPTI5lV44l&#10;BF4TFIkmx7IrxxICzwJFosmx7MqxhMCzQJFociy7ciwhsCxQjmU3OZZdOZYQeBYoEk2OZVeOJQSe&#10;BYpEk2PZlWMJgWeBItHkWHblWELgWaBINDmWXTmWEDgWHMqxhMArQDiWw+RYDuVYQuBZILPzYXIs&#10;h3IsIfAskNn5MDmWQzmWEHgWyDrxMDmWQzmWEHgWyDrxM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GwzrckYz9jglwoaWQxnnTSSx7Z/n15vB2E&#10;/COK/u77+Nm8ChxjJWv93TPmUJLsHZ4lkRM1VMRx9GLSGA8wwOWEU4Gojnr5GMWkqKfD6r9ip+EI&#10;ciH4XYJ226fXhEX8xz3PBcMQz2BOTDWXsN6QZx2W126Yv+fhxZpW4Ue85XH+6/EQo/3f2ARZgb9Q&#10;42U8/qlMb0C1nJqWx/mvv88hts8Ai3rmB3pcX43fogjBe0ZkMfV87xlqGrq/UUOArIeukHikDCfe&#10;0aqUoPUAczRjg4Bjt1TdWakZnqn/5hz/yV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jz4eHv449bffs0Dtuhm5CKoyBE3Pfjt/+K/cZbbTaHsydmpBxtJlR/kZ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A6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2D18A6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52669"/>
    <w:rsid w:val="004E158A"/>
    <w:rsid w:val="005248A7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A72A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41EB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Zmnka1">
    <w:name w:val="Zmínka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Inteligentnhypertextovodkaz1">
    <w:name w:val="Inteligentní hypertextový odkaz1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jl\AppData\Roaming\Microsoft\Templates\Profesion&#225;ln&#237;%20&#382;ivotopis%20s%20modr&#253;mi%20kruh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96AEF31FF149BA8448F3E610A621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F94127-13FB-4A93-8900-BAAB4F89BC38}"/>
      </w:docPartPr>
      <w:docPartBody>
        <w:p w:rsidR="00000000" w:rsidRDefault="006E28A9">
          <w:pPr>
            <w:pStyle w:val="0596AEF31FF149BA8448F3E610A621CF"/>
          </w:pPr>
          <w:r w:rsidRPr="00452669">
            <w:rPr>
              <w:lang w:bidi="cs-CZ"/>
            </w:rPr>
            <w:t>[Jméno]</w:t>
          </w:r>
        </w:p>
      </w:docPartBody>
    </w:docPart>
    <w:docPart>
      <w:docPartPr>
        <w:name w:val="E3028FDADB2F4C118931C1FF444B207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52DBB7-839B-4451-91E0-565627023B8C}"/>
      </w:docPartPr>
      <w:docPartBody>
        <w:p w:rsidR="00000000" w:rsidRDefault="006E28A9">
          <w:pPr>
            <w:pStyle w:val="E3028FDADB2F4C118931C1FF444B2073"/>
          </w:pPr>
          <w:r w:rsidRPr="00452669">
            <w:rPr>
              <w:lang w:bidi="cs-CZ"/>
            </w:rPr>
            <w:t>[Příjmení]</w:t>
          </w:r>
        </w:p>
      </w:docPartBody>
    </w:docPart>
    <w:docPart>
      <w:docPartPr>
        <w:name w:val="AD9CA247ED834D80BF5DF6CB36FD41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378C1B-0988-43CB-9EC6-740009689283}"/>
      </w:docPartPr>
      <w:docPartBody>
        <w:p w:rsidR="00000000" w:rsidRDefault="006E28A9">
          <w:pPr>
            <w:pStyle w:val="AD9CA247ED834D80BF5DF6CB36FD4127"/>
          </w:pPr>
          <w:r w:rsidRPr="007A72A2">
            <w:t>Pracovní zkušenosti</w:t>
          </w:r>
        </w:p>
      </w:docPartBody>
    </w:docPart>
    <w:docPart>
      <w:docPartPr>
        <w:name w:val="29061A6E24A541F88349219DA9AC7B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4C474A4-9B51-4703-8F5D-BDACF37B3651}"/>
      </w:docPartPr>
      <w:docPartBody>
        <w:p w:rsidR="00000000" w:rsidRDefault="006E28A9">
          <w:pPr>
            <w:pStyle w:val="29061A6E24A541F88349219DA9AC7BD7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A2C48E56818A4A999C56CCCE14DC32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F56669-9B42-4691-8527-05FEDC1D2045}"/>
      </w:docPartPr>
      <w:docPartBody>
        <w:p w:rsidR="00000000" w:rsidRDefault="006E28A9">
          <w:pPr>
            <w:pStyle w:val="A2C48E56818A4A999C56CCCE14DC320C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4CBC0BA8536E470C9BF58EE5BC220B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42A3B5-877B-4F71-A028-034C70EC8604}"/>
      </w:docPartPr>
      <w:docPartBody>
        <w:p w:rsidR="00000000" w:rsidRDefault="006E28A9">
          <w:pPr>
            <w:pStyle w:val="4CBC0BA8536E470C9BF58EE5BC220B13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CBF024E9AC28404D8A432566FC4CBA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889DBB-0A4A-47AA-A376-19978DC6E998}"/>
      </w:docPartPr>
      <w:docPartBody>
        <w:p w:rsidR="00000000" w:rsidRDefault="006E28A9">
          <w:pPr>
            <w:pStyle w:val="CBF024E9AC28404D8A432566FC4CBAFB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873C795809064668A14DBD508AF2C9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C38A2B-98ED-45BE-A3A7-B434B915A4C7}"/>
      </w:docPartPr>
      <w:docPartBody>
        <w:p w:rsidR="00000000" w:rsidRDefault="006E28A9">
          <w:pPr>
            <w:pStyle w:val="873C795809064668A14DBD508AF2C9DA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A1D6501210854369B14FC9C0C49911D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111F35-B947-453F-9642-D7E90E74D90C}"/>
      </w:docPartPr>
      <w:docPartBody>
        <w:p w:rsidR="00000000" w:rsidRDefault="006E28A9">
          <w:pPr>
            <w:pStyle w:val="A1D6501210854369B14FC9C0C49911DC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10B6C6F767694F0FB2D7A8B94FEC61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17CE830-3DF2-494F-966E-4863DF915C8C}"/>
      </w:docPartPr>
      <w:docPartBody>
        <w:p w:rsidR="00000000" w:rsidRDefault="006E28A9">
          <w:pPr>
            <w:pStyle w:val="10B6C6F767694F0FB2D7A8B94FEC610B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3523A4687DC547B09F0DB077EBDA0F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4EEBD2-4E60-4781-ACB5-7F1F7F8C2106}"/>
      </w:docPartPr>
      <w:docPartBody>
        <w:p w:rsidR="00000000" w:rsidRDefault="006E28A9">
          <w:pPr>
            <w:pStyle w:val="3523A4687DC547B09F0DB077EBDA0FE4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0468ACFB296744799B1748E2D33215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486491-CAE5-450C-8728-3DE15BBD59B5}"/>
      </w:docPartPr>
      <w:docPartBody>
        <w:p w:rsidR="00000000" w:rsidRDefault="006E28A9">
          <w:pPr>
            <w:pStyle w:val="0468ACFB296744799B1748E2D3321553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60451260A42447A2B10E81DB82BC9C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01BB84-14E8-4203-AF25-188A64448F55}"/>
      </w:docPartPr>
      <w:docPartBody>
        <w:p w:rsidR="00000000" w:rsidRDefault="006E28A9">
          <w:pPr>
            <w:pStyle w:val="60451260A42447A2B10E81DB82BC9C2A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F500C8BE47CA42908A13302759688C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77C396-B78A-47F5-9F46-017BCF1C7F47}"/>
      </w:docPartPr>
      <w:docPartBody>
        <w:p w:rsidR="00000000" w:rsidRDefault="006E28A9">
          <w:pPr>
            <w:pStyle w:val="F500C8BE47CA42908A13302759688CDF"/>
          </w:pPr>
          <w:r w:rsidRPr="00452669">
            <w:rPr>
              <w:rFonts w:eastAsia="Calibri"/>
              <w:lang w:bidi="cs-CZ"/>
            </w:rPr>
            <w:t>[Datum od]</w:t>
          </w:r>
        </w:p>
      </w:docPartBody>
    </w:docPart>
    <w:docPart>
      <w:docPartPr>
        <w:name w:val="5FF9F48FFCCA49EC861B642C11206BA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21A2CE-50F2-4297-B684-DEF64AAE52AD}"/>
      </w:docPartPr>
      <w:docPartBody>
        <w:p w:rsidR="00000000" w:rsidRDefault="006E28A9">
          <w:pPr>
            <w:pStyle w:val="5FF9F48FFCCA49EC861B642C11206BA7"/>
          </w:pPr>
          <w:r w:rsidRPr="00452669">
            <w:rPr>
              <w:rFonts w:eastAsia="Calibri"/>
              <w:lang w:bidi="cs-CZ"/>
            </w:rPr>
            <w:t>[do]</w:t>
          </w:r>
        </w:p>
      </w:docPartBody>
    </w:docPart>
    <w:docPart>
      <w:docPartPr>
        <w:name w:val="7A7307040DD7468D800D83A42B4D61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4DEB22-E34A-4D62-AB86-BD48F53D0682}"/>
      </w:docPartPr>
      <w:docPartBody>
        <w:p w:rsidR="00000000" w:rsidRDefault="006E28A9">
          <w:pPr>
            <w:pStyle w:val="7A7307040DD7468D800D83A42B4D612B"/>
          </w:pPr>
          <w:r w:rsidRPr="00452669">
            <w:rPr>
              <w:rFonts w:eastAsia="Calibri"/>
              <w:lang w:bidi="cs-CZ"/>
            </w:rPr>
            <w:t>[Název pozice]</w:t>
          </w:r>
        </w:p>
      </w:docPartBody>
    </w:docPart>
    <w:docPart>
      <w:docPartPr>
        <w:name w:val="863FD559496F4682B65F0202DACC3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199C35-D0FF-4CD9-A3F9-167F0A470D3D}"/>
      </w:docPartPr>
      <w:docPartBody>
        <w:p w:rsidR="00000000" w:rsidRDefault="006E28A9">
          <w:pPr>
            <w:pStyle w:val="863FD559496F4682B65F0202DACC3448"/>
          </w:pPr>
          <w:r w:rsidRPr="00452669">
            <w:rPr>
              <w:rFonts w:eastAsia="Calibri"/>
              <w:lang w:bidi="cs-CZ"/>
            </w:rPr>
            <w:t>[Pracovní pozice]</w:t>
          </w:r>
        </w:p>
      </w:docPartBody>
    </w:docPart>
    <w:docPart>
      <w:docPartPr>
        <w:name w:val="76C43D82709040EE8D7E3251CA0997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FF666D-AA43-448D-ABFE-B0E1766987D2}"/>
      </w:docPartPr>
      <w:docPartBody>
        <w:p w:rsidR="00000000" w:rsidRDefault="006E28A9">
          <w:pPr>
            <w:pStyle w:val="76C43D82709040EE8D7E3251CA09972E"/>
          </w:pPr>
          <w:r w:rsidRPr="00452669">
            <w:rPr>
              <w:rFonts w:eastAsia="Calibri"/>
              <w:lang w:bidi="cs-CZ"/>
            </w:rPr>
            <w:t>[Název společnosti]</w:t>
          </w:r>
        </w:p>
      </w:docPartBody>
    </w:docPart>
    <w:docPart>
      <w:docPartPr>
        <w:name w:val="9B215CF4DF094141BBA48F326728A6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E13778-D6B2-422D-A963-055DCB268F5C}"/>
      </w:docPartPr>
      <w:docPartBody>
        <w:p w:rsidR="00000000" w:rsidRDefault="006E28A9">
          <w:pPr>
            <w:pStyle w:val="9B215CF4DF094141BBA48F326728A62E"/>
          </w:pPr>
          <w:r w:rsidRPr="00452669">
            <w:rPr>
              <w:rFonts w:eastAsia="Calibri"/>
              <w:lang w:bidi="cs-CZ"/>
            </w:rPr>
            <w:t>[Toto je místo pro stručné shrnutí vašich hlavních úkolů a nejlepších dosažených výsledků.]</w:t>
          </w:r>
        </w:p>
      </w:docPartBody>
    </w:docPart>
    <w:docPart>
      <w:docPartPr>
        <w:name w:val="E5ACF7DD78ED413C9DF13FC0413BE3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475CE9-835E-4033-8901-77A70DF5E1B0}"/>
      </w:docPartPr>
      <w:docPartBody>
        <w:p w:rsidR="00000000" w:rsidRDefault="006E28A9">
          <w:pPr>
            <w:pStyle w:val="E5ACF7DD78ED413C9DF13FC0413BE370"/>
          </w:pPr>
          <w:r w:rsidRPr="007A72A2">
            <w:t>Vzdělání</w:t>
          </w:r>
        </w:p>
      </w:docPartBody>
    </w:docPart>
    <w:docPart>
      <w:docPartPr>
        <w:name w:val="CFF8F0A3AC3E4AD6BD9F6354E60328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B8AAE6-283E-41FC-AEAE-1C2C5BB761C2}"/>
      </w:docPartPr>
      <w:docPartBody>
        <w:p w:rsidR="00000000" w:rsidRDefault="006E28A9">
          <w:pPr>
            <w:pStyle w:val="CFF8F0A3AC3E4AD6BD9F6354E603281D"/>
          </w:pPr>
          <w:r w:rsidRPr="00452669">
            <w:rPr>
              <w:lang w:bidi="cs-CZ"/>
            </w:rPr>
            <w:t>[Název školy]</w:t>
          </w:r>
        </w:p>
      </w:docPartBody>
    </w:docPart>
    <w:docPart>
      <w:docPartPr>
        <w:name w:val="F0D1EA225E534D98A62B93F97DDC8D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DA47DD-BD45-4707-A15A-3F6F6CEA0E8A}"/>
      </w:docPartPr>
      <w:docPartBody>
        <w:p w:rsidR="00000000" w:rsidRDefault="006E28A9">
          <w:pPr>
            <w:pStyle w:val="F0D1EA225E534D98A62B93F97DDC8D02"/>
          </w:pPr>
          <w:r w:rsidRPr="00452669">
            <w:rPr>
              <w:lang w:bidi="cs-CZ"/>
            </w:rPr>
            <w:t>[Město, Země]</w:t>
          </w:r>
        </w:p>
      </w:docPartBody>
    </w:docPart>
    <w:docPart>
      <w:docPartPr>
        <w:name w:val="AAFD5D1F206541D8AA261EE1E291DD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DDB026-E167-474E-9B08-927CAF2E4DB1}"/>
      </w:docPartPr>
      <w:docPartBody>
        <w:p w:rsidR="00000000" w:rsidRDefault="006E28A9">
          <w:pPr>
            <w:pStyle w:val="AAFD5D1F206541D8AA261EE1E291DDD8"/>
          </w:pPr>
          <w:r w:rsidRPr="00452669">
            <w:rPr>
              <w:rFonts w:eastAsia="Calibri"/>
              <w:lang w:bidi="cs-CZ"/>
            </w:rPr>
            <w:t>[Můžete uvést svoje studijní výsledky a stručně shrnout svoje studijn</w:t>
          </w:r>
          <w:r w:rsidRPr="00452669">
            <w:rPr>
              <w:rFonts w:eastAsia="Calibri"/>
              <w:lang w:bidi="cs-CZ"/>
            </w:rPr>
            <w:t>í projekty, získaná ocenění a uznání.]</w:t>
          </w:r>
        </w:p>
      </w:docPartBody>
    </w:docPart>
    <w:docPart>
      <w:docPartPr>
        <w:name w:val="FFF409930C38436B9275B7E7C0C8F0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31E78D-9C16-40D0-A853-F69D5871E6A8}"/>
      </w:docPartPr>
      <w:docPartBody>
        <w:p w:rsidR="00000000" w:rsidRDefault="006E28A9">
          <w:pPr>
            <w:pStyle w:val="FFF409930C38436B9275B7E7C0C8F04A"/>
          </w:pPr>
          <w:r w:rsidRPr="007A72A2">
            <w:t>Komunikace</w:t>
          </w:r>
        </w:p>
      </w:docPartBody>
    </w:docPart>
    <w:docPart>
      <w:docPartPr>
        <w:name w:val="A114B35115C04C118FCD2924E1A58B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7ACA5E-FB8F-47B8-8E4A-E2BDF1509C73}"/>
      </w:docPartPr>
      <w:docPartBody>
        <w:p w:rsidR="00000000" w:rsidRDefault="006E28A9">
          <w:pPr>
            <w:pStyle w:val="A114B35115C04C118FCD2924E1A58B06"/>
          </w:pPr>
          <w:r w:rsidRPr="00452669">
            <w:rPr>
              <w:rFonts w:eastAsia="Calibri"/>
              <w:lang w:bidi="cs-CZ"/>
            </w:rPr>
            <w:t>[Chcete do kruhu vložit vlastní obrázek? Je to snadné! Vyberte obrázek a klikněte pravým tlačítkem myši. V místní nabídce vyberte „Výplň“. Vyberte Obrázek... ze seznamu. Najděte příslušný obrázek ve svém po</w:t>
          </w:r>
          <w:r w:rsidRPr="00452669">
            <w:rPr>
              <w:rFonts w:eastAsia="Calibri"/>
              <w:lang w:bidi="cs-CZ"/>
            </w:rPr>
            <w:t>čítači. Klikněte na OK a tím vložte vybraný obrázek.</w:t>
          </w:r>
        </w:p>
      </w:docPartBody>
    </w:docPart>
    <w:docPart>
      <w:docPartPr>
        <w:name w:val="69F904C800CF4FF6B652770B34A95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F26D22-DD85-434F-B289-D2D437E94F80}"/>
      </w:docPartPr>
      <w:docPartBody>
        <w:p w:rsidR="00000000" w:rsidRDefault="006E28A9">
          <w:pPr>
            <w:pStyle w:val="69F904C800CF4FF6B652770B34A95543"/>
          </w:pPr>
          <w:r w:rsidRPr="007A72A2">
            <w:t>Zkušenosti s vedením lidí</w:t>
          </w:r>
        </w:p>
      </w:docPartBody>
    </w:docPart>
    <w:docPart>
      <w:docPartPr>
        <w:name w:val="25ECCACA940C4703B9FB742A4868F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B3BFD1-0CEE-4182-8705-717DFF9D62E9}"/>
      </w:docPartPr>
      <w:docPartBody>
        <w:p w:rsidR="00000000" w:rsidRDefault="006E28A9">
          <w:pPr>
            <w:pStyle w:val="25ECCACA940C4703B9FB742A4868FB40"/>
          </w:pPr>
          <w:r w:rsidRPr="00452669">
            <w:rPr>
              <w:rFonts w:eastAsia="Calibri"/>
              <w:lang w:bidi="cs-CZ"/>
            </w:rPr>
            <w:t>[Když máte obrázek vložen, znovu ho vyberte. Přejděte do nabídky Nástroje obrázku – Formát. Klikněte na šipku dolů pod „Oříznout“ a vyberte ze seznamu „Výplň“. Tím se obrázek au</w:t>
          </w:r>
          <w:r w:rsidRPr="00452669">
            <w:rPr>
              <w:rFonts w:eastAsia="Calibri"/>
              <w:lang w:bidi="cs-CZ"/>
            </w:rPr>
            <w:t xml:space="preserve">tomaticky ořízne. Na obrázek můžete kliknout a přetáhnout ho na vhodné místo.] </w:t>
          </w:r>
        </w:p>
      </w:docPartBody>
    </w:docPart>
    <w:docPart>
      <w:docPartPr>
        <w:name w:val="1C47458A11A44D5E9E366F239370E2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445AE6-E10F-4AFE-91FD-39634F0EC93E}"/>
      </w:docPartPr>
      <w:docPartBody>
        <w:p w:rsidR="00000000" w:rsidRDefault="006E28A9">
          <w:pPr>
            <w:pStyle w:val="1C47458A11A44D5E9E366F239370E290"/>
          </w:pPr>
          <w:r w:rsidRPr="007A72A2">
            <w:t>Reference</w:t>
          </w:r>
        </w:p>
      </w:docPartBody>
    </w:docPart>
    <w:docPart>
      <w:docPartPr>
        <w:name w:val="81773C3997D04276874F070CC7BA40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ED50A7-4216-4751-82EE-17ACF6A5D087}"/>
      </w:docPartPr>
      <w:docPartBody>
        <w:p w:rsidR="00000000" w:rsidRDefault="006E28A9">
          <w:pPr>
            <w:pStyle w:val="81773C3997D04276874F070CC7BA408E"/>
          </w:pPr>
          <w:r w:rsidRPr="00452669">
            <w:rPr>
              <w:rFonts w:eastAsia="Calibri"/>
              <w:lang w:bidi="cs-CZ"/>
            </w:rPr>
            <w:t>[K dispozici na vyžádání.]</w:t>
          </w:r>
        </w:p>
      </w:docPartBody>
    </w:docPart>
    <w:docPart>
      <w:docPartPr>
        <w:name w:val="81931657851B44DABCF9903900E43F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E90428-B2F1-44BC-A6EB-993DF0F7FED4}"/>
      </w:docPartPr>
      <w:docPartBody>
        <w:p w:rsidR="00000000" w:rsidRDefault="006E28A9">
          <w:pPr>
            <w:pStyle w:val="81931657851B44DABCF9903900E43F3C"/>
          </w:pPr>
          <w:r w:rsidRPr="00452669">
            <w:rPr>
              <w:lang w:bidi="cs-CZ"/>
            </w:rPr>
            <w:t>[Vaše adresa]</w:t>
          </w:r>
        </w:p>
      </w:docPartBody>
    </w:docPart>
    <w:docPart>
      <w:docPartPr>
        <w:name w:val="27D8BE31C7614B558D8CCA36CC8296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40C89D-1A59-49BF-8C6D-B74E9A615E8B}"/>
      </w:docPartPr>
      <w:docPartBody>
        <w:p w:rsidR="00000000" w:rsidRDefault="006E28A9">
          <w:pPr>
            <w:pStyle w:val="27D8BE31C7614B558D8CCA36CC8296E6"/>
          </w:pPr>
          <w:r w:rsidRPr="00452669">
            <w:rPr>
              <w:lang w:bidi="cs-CZ"/>
            </w:rPr>
            <w:t>[PSČ a město]</w:t>
          </w:r>
        </w:p>
      </w:docPartBody>
    </w:docPart>
    <w:docPart>
      <w:docPartPr>
        <w:name w:val="EE5FC63703394AE893F500AE9AB52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1F9AA5-3CDC-4415-AE77-711E52CA4DB2}"/>
      </w:docPartPr>
      <w:docPartBody>
        <w:p w:rsidR="00000000" w:rsidRDefault="006E28A9">
          <w:pPr>
            <w:pStyle w:val="EE5FC63703394AE893F500AE9AB52574"/>
          </w:pPr>
          <w:r w:rsidRPr="00452669">
            <w:rPr>
              <w:lang w:bidi="cs-CZ"/>
            </w:rPr>
            <w:t>[Váš telefon]</w:t>
          </w:r>
        </w:p>
      </w:docPartBody>
    </w:docPart>
    <w:docPart>
      <w:docPartPr>
        <w:name w:val="78459EF6E5294214971464A05B4DF2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CD013A-0FCB-4589-A5BA-3B4703968C85}"/>
      </w:docPartPr>
      <w:docPartBody>
        <w:p w:rsidR="00000000" w:rsidRDefault="006E28A9">
          <w:pPr>
            <w:pStyle w:val="78459EF6E5294214971464A05B4DF217"/>
          </w:pPr>
          <w:r w:rsidRPr="00452669">
            <w:rPr>
              <w:lang w:bidi="cs-CZ"/>
            </w:rPr>
            <w:t>[Váš e-mail]</w:t>
          </w:r>
        </w:p>
      </w:docPartBody>
    </w:docPart>
    <w:docPart>
      <w:docPartPr>
        <w:name w:val="B25732F2F4DA40BDB49FAF73EBCF4C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89971B-85D6-4DE3-B561-33CD30678601}"/>
      </w:docPartPr>
      <w:docPartBody>
        <w:p w:rsidR="00000000" w:rsidRDefault="006E28A9">
          <w:pPr>
            <w:pStyle w:val="B25732F2F4DA40BDB49FAF73EBCF4C4D"/>
          </w:pPr>
          <w:r w:rsidRPr="00452669">
            <w:rPr>
              <w:lang w:bidi="cs-CZ"/>
            </w:rPr>
            <w:t>[</w:t>
          </w:r>
          <w:r w:rsidRPr="00452669">
            <w:rPr>
              <w:rStyle w:val="Zstupntext"/>
              <w:color w:val="FFC000" w:themeColor="accent4"/>
              <w:lang w:bidi="cs-CZ"/>
            </w:rPr>
            <w:t>Váš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8A9"/>
    <w:rsid w:val="006E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596AEF31FF149BA8448F3E610A621CF">
    <w:name w:val="0596AEF31FF149BA8448F3E610A621CF"/>
  </w:style>
  <w:style w:type="paragraph" w:customStyle="1" w:styleId="E3028FDADB2F4C118931C1FF444B2073">
    <w:name w:val="E3028FDADB2F4C118931C1FF444B2073"/>
  </w:style>
  <w:style w:type="paragraph" w:customStyle="1" w:styleId="AD9CA247ED834D80BF5DF6CB36FD4127">
    <w:name w:val="AD9CA247ED834D80BF5DF6CB36FD4127"/>
  </w:style>
  <w:style w:type="paragraph" w:customStyle="1" w:styleId="29061A6E24A541F88349219DA9AC7BD7">
    <w:name w:val="29061A6E24A541F88349219DA9AC7BD7"/>
  </w:style>
  <w:style w:type="paragraph" w:customStyle="1" w:styleId="A2C48E56818A4A999C56CCCE14DC320C">
    <w:name w:val="A2C48E56818A4A999C56CCCE14DC320C"/>
  </w:style>
  <w:style w:type="paragraph" w:customStyle="1" w:styleId="4CBC0BA8536E470C9BF58EE5BC220B13">
    <w:name w:val="4CBC0BA8536E470C9BF58EE5BC220B13"/>
  </w:style>
  <w:style w:type="paragraph" w:customStyle="1" w:styleId="CBF024E9AC28404D8A432566FC4CBAFB">
    <w:name w:val="CBF024E9AC28404D8A432566FC4CBAFB"/>
  </w:style>
  <w:style w:type="paragraph" w:customStyle="1" w:styleId="873C795809064668A14DBD508AF2C9DA">
    <w:name w:val="873C795809064668A14DBD508AF2C9DA"/>
  </w:style>
  <w:style w:type="paragraph" w:customStyle="1" w:styleId="A1D6501210854369B14FC9C0C49911DC">
    <w:name w:val="A1D6501210854369B14FC9C0C49911DC"/>
  </w:style>
  <w:style w:type="paragraph" w:customStyle="1" w:styleId="10B6C6F767694F0FB2D7A8B94FEC610B">
    <w:name w:val="10B6C6F767694F0FB2D7A8B94FEC610B"/>
  </w:style>
  <w:style w:type="paragraph" w:customStyle="1" w:styleId="3523A4687DC547B09F0DB077EBDA0FE4">
    <w:name w:val="3523A4687DC547B09F0DB077EBDA0FE4"/>
  </w:style>
  <w:style w:type="paragraph" w:customStyle="1" w:styleId="0468ACFB296744799B1748E2D3321553">
    <w:name w:val="0468ACFB296744799B1748E2D3321553"/>
  </w:style>
  <w:style w:type="paragraph" w:customStyle="1" w:styleId="60451260A42447A2B10E81DB82BC9C2A">
    <w:name w:val="60451260A42447A2B10E81DB82BC9C2A"/>
  </w:style>
  <w:style w:type="paragraph" w:customStyle="1" w:styleId="F500C8BE47CA42908A13302759688CDF">
    <w:name w:val="F500C8BE47CA42908A13302759688CDF"/>
  </w:style>
  <w:style w:type="paragraph" w:customStyle="1" w:styleId="5FF9F48FFCCA49EC861B642C11206BA7">
    <w:name w:val="5FF9F48FFCCA49EC861B642C11206BA7"/>
  </w:style>
  <w:style w:type="paragraph" w:customStyle="1" w:styleId="7A7307040DD7468D800D83A42B4D612B">
    <w:name w:val="7A7307040DD7468D800D83A42B4D612B"/>
  </w:style>
  <w:style w:type="paragraph" w:customStyle="1" w:styleId="863FD559496F4682B65F0202DACC3448">
    <w:name w:val="863FD559496F4682B65F0202DACC3448"/>
  </w:style>
  <w:style w:type="paragraph" w:customStyle="1" w:styleId="76C43D82709040EE8D7E3251CA09972E">
    <w:name w:val="76C43D82709040EE8D7E3251CA09972E"/>
  </w:style>
  <w:style w:type="paragraph" w:customStyle="1" w:styleId="9B215CF4DF094141BBA48F326728A62E">
    <w:name w:val="9B215CF4DF094141BBA48F326728A62E"/>
  </w:style>
  <w:style w:type="paragraph" w:customStyle="1" w:styleId="E5ACF7DD78ED413C9DF13FC0413BE370">
    <w:name w:val="E5ACF7DD78ED413C9DF13FC0413BE370"/>
  </w:style>
  <w:style w:type="paragraph" w:customStyle="1" w:styleId="CFF8F0A3AC3E4AD6BD9F6354E603281D">
    <w:name w:val="CFF8F0A3AC3E4AD6BD9F6354E603281D"/>
  </w:style>
  <w:style w:type="paragraph" w:customStyle="1" w:styleId="F0D1EA225E534D98A62B93F97DDC8D02">
    <w:name w:val="F0D1EA225E534D98A62B93F97DDC8D02"/>
  </w:style>
  <w:style w:type="paragraph" w:customStyle="1" w:styleId="AAFD5D1F206541D8AA261EE1E291DDD8">
    <w:name w:val="AAFD5D1F206541D8AA261EE1E291DDD8"/>
  </w:style>
  <w:style w:type="paragraph" w:customStyle="1" w:styleId="FFF409930C38436B9275B7E7C0C8F04A">
    <w:name w:val="FFF409930C38436B9275B7E7C0C8F04A"/>
  </w:style>
  <w:style w:type="paragraph" w:customStyle="1" w:styleId="A114B35115C04C118FCD2924E1A58B06">
    <w:name w:val="A114B35115C04C118FCD2924E1A58B06"/>
  </w:style>
  <w:style w:type="paragraph" w:customStyle="1" w:styleId="69F904C800CF4FF6B652770B34A95543">
    <w:name w:val="69F904C800CF4FF6B652770B34A95543"/>
  </w:style>
  <w:style w:type="paragraph" w:customStyle="1" w:styleId="25ECCACA940C4703B9FB742A4868FB40">
    <w:name w:val="25ECCACA940C4703B9FB742A4868FB40"/>
  </w:style>
  <w:style w:type="paragraph" w:customStyle="1" w:styleId="1C47458A11A44D5E9E366F239370E290">
    <w:name w:val="1C47458A11A44D5E9E366F239370E290"/>
  </w:style>
  <w:style w:type="paragraph" w:customStyle="1" w:styleId="81773C3997D04276874F070CC7BA408E">
    <w:name w:val="81773C3997D04276874F070CC7BA408E"/>
  </w:style>
  <w:style w:type="paragraph" w:customStyle="1" w:styleId="81931657851B44DABCF9903900E43F3C">
    <w:name w:val="81931657851B44DABCF9903900E43F3C"/>
  </w:style>
  <w:style w:type="paragraph" w:customStyle="1" w:styleId="27D8BE31C7614B558D8CCA36CC8296E6">
    <w:name w:val="27D8BE31C7614B558D8CCA36CC8296E6"/>
  </w:style>
  <w:style w:type="paragraph" w:customStyle="1" w:styleId="EE5FC63703394AE893F500AE9AB52574">
    <w:name w:val="EE5FC63703394AE893F500AE9AB52574"/>
  </w:style>
  <w:style w:type="paragraph" w:customStyle="1" w:styleId="78459EF6E5294214971464A05B4DF217">
    <w:name w:val="78459EF6E5294214971464A05B4DF217"/>
  </w:style>
  <w:style w:type="character" w:styleId="Zstupntext">
    <w:name w:val="Placeholder Text"/>
    <w:basedOn w:val="Standardnpsmoodstavce"/>
    <w:uiPriority w:val="99"/>
    <w:semiHidden/>
    <w:rPr>
      <w:rFonts w:ascii="Calibri" w:hAnsi="Calibri" w:cs="Calibri"/>
      <w:color w:val="808080"/>
    </w:rPr>
  </w:style>
  <w:style w:type="paragraph" w:customStyle="1" w:styleId="B25732F2F4DA40BDB49FAF73EBCF4C4D">
    <w:name w:val="B25732F2F4DA40BDB49FAF73EBCF4C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kruhy.dotx</Template>
  <TotalTime>0</TotalTime>
  <Pages>1</Pages>
  <Words>185</Words>
  <Characters>1097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2024-03-15T10:11:00Z</dcterms:created>
  <dcterms:modified xsi:type="dcterms:W3CDTF">2024-03-15T12:01:00Z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